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43" w:rsidRDefault="007105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AAD6257" wp14:editId="18A2998C">
                <wp:simplePos x="0" y="0"/>
                <wp:positionH relativeFrom="column">
                  <wp:posOffset>118745</wp:posOffset>
                </wp:positionH>
                <wp:positionV relativeFrom="paragraph">
                  <wp:posOffset>7192645</wp:posOffset>
                </wp:positionV>
                <wp:extent cx="6355715" cy="542925"/>
                <wp:effectExtent l="0" t="0" r="6985" b="952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7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CD7" w:rsidRPr="00825CD7" w:rsidRDefault="00825CD7" w:rsidP="00825CD7">
                            <w:pPr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Cs w:val="14"/>
                                <w:u w:val="single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Cs w:val="14"/>
                                <w:u w:val="single"/>
                              </w:rPr>
                              <w:t>Bankverbindung DFBL</w:t>
                            </w:r>
                          </w:p>
                          <w:p w:rsidR="00825CD7" w:rsidRPr="007105ED" w:rsidRDefault="00825CD7" w:rsidP="00825CD7">
                            <w:pPr>
                              <w:rPr>
                                <w:rStyle w:val="Fett"/>
                                <w:rFonts w:ascii="Arial" w:hAnsi="Arial" w:cs="Arial"/>
                                <w:bCs w:val="0"/>
                                <w:color w:val="BFBFBF" w:themeColor="background1" w:themeShade="BF"/>
                                <w:sz w:val="18"/>
                                <w:szCs w:val="14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IBAN</w:t>
                            </w:r>
                            <w:r w:rsidR="007105ED">
                              <w:rPr>
                                <w:rFonts w:ascii="Arial" w:hAnsi="Arial" w:cs="Arial"/>
                                <w:b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825CD7"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</w:rPr>
                              <w:t>DE67 2805 0100 0001 3435 57</w:t>
                            </w:r>
                          </w:p>
                          <w:p w:rsidR="00825CD7" w:rsidRPr="007105ED" w:rsidRDefault="00825CD7" w:rsidP="00825CD7">
                            <w:pPr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4"/>
                              </w:rPr>
                            </w:pPr>
                            <w:r w:rsidRPr="00825CD7">
                              <w:rPr>
                                <w:rFonts w:ascii="Arial" w:hAnsi="Arial" w:cs="Arial"/>
                                <w:b/>
                                <w:bCs/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BIC</w:t>
                            </w:r>
                            <w:r w:rsidRPr="00825CD7">
                              <w:rPr>
                                <w:rStyle w:val="Fett"/>
                                <w:rFonts w:ascii="Arial" w:hAnsi="Arial" w:cs="Arial"/>
                                <w:color w:val="BFBFBF" w:themeColor="background1" w:themeShade="BF"/>
                                <w:sz w:val="18"/>
                              </w:rPr>
                              <w:t>SLZODE22</w:t>
                            </w:r>
                          </w:p>
                          <w:p w:rsidR="00825CD7" w:rsidRDefault="00825C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.35pt;margin-top:566.35pt;width:500.45pt;height:42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5zggIAAA8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" stroked="f">
                <v:textbox>
                  <w:txbxContent>
                    <w:p w:rsidR="00825CD7" w:rsidRPr="00825CD7" w:rsidRDefault="00825CD7" w:rsidP="00825CD7">
                      <w:pPr>
                        <w:rPr>
                          <w:rFonts w:ascii="Arial" w:hAnsi="Arial" w:cs="Arial"/>
                          <w:b/>
                          <w:color w:val="BFBFBF" w:themeColor="background1" w:themeShade="BF"/>
                          <w:szCs w:val="14"/>
                          <w:u w:val="single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color w:val="BFBFBF" w:themeColor="background1" w:themeShade="BF"/>
                          <w:szCs w:val="14"/>
                          <w:u w:val="single"/>
                        </w:rPr>
                        <w:t>Bankverbindung DFBL</w:t>
                      </w:r>
                    </w:p>
                    <w:p w:rsidR="00825CD7" w:rsidRPr="007105ED" w:rsidRDefault="00825CD7" w:rsidP="00825CD7">
                      <w:pPr>
                        <w:rPr>
                          <w:rStyle w:val="Fett"/>
                          <w:rFonts w:ascii="Arial" w:hAnsi="Arial" w:cs="Arial"/>
                          <w:bCs w:val="0"/>
                          <w:color w:val="BFBFBF" w:themeColor="background1" w:themeShade="BF"/>
                          <w:sz w:val="18"/>
                          <w:szCs w:val="14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8"/>
                          <w:szCs w:val="14"/>
                        </w:rPr>
                        <w:t>IBAN</w:t>
                      </w:r>
                      <w:r w:rsidR="007105ED">
                        <w:rPr>
                          <w:rFonts w:ascii="Arial" w:hAnsi="Arial" w:cs="Arial"/>
                          <w:b/>
                          <w:color w:val="BFBFBF" w:themeColor="background1" w:themeShade="BF"/>
                          <w:sz w:val="18"/>
                          <w:szCs w:val="14"/>
                        </w:rPr>
                        <w:t xml:space="preserve"> </w:t>
                      </w:r>
                      <w:r w:rsidRPr="00825CD7"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</w:rPr>
                        <w:t>DE67 2805 0100 0001 3435 57</w:t>
                      </w:r>
                    </w:p>
                    <w:p w:rsidR="00825CD7" w:rsidRPr="007105ED" w:rsidRDefault="00825CD7" w:rsidP="00825CD7">
                      <w:pPr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  <w:szCs w:val="14"/>
                        </w:rPr>
                      </w:pPr>
                      <w:r w:rsidRPr="00825CD7">
                        <w:rPr>
                          <w:rFonts w:ascii="Arial" w:hAnsi="Arial" w:cs="Arial"/>
                          <w:b/>
                          <w:bCs/>
                          <w:color w:val="BFBFBF" w:themeColor="background1" w:themeShade="BF"/>
                          <w:sz w:val="18"/>
                          <w:szCs w:val="14"/>
                        </w:rPr>
                        <w:t>BIC</w:t>
                      </w:r>
                      <w:r w:rsidRPr="00825CD7">
                        <w:rPr>
                          <w:rStyle w:val="Fett"/>
                          <w:rFonts w:ascii="Arial" w:hAnsi="Arial" w:cs="Arial"/>
                          <w:color w:val="BFBFBF" w:themeColor="background1" w:themeShade="BF"/>
                          <w:sz w:val="18"/>
                        </w:rPr>
                        <w:t>SLZODE22</w:t>
                      </w:r>
                    </w:p>
                    <w:p w:rsidR="00825CD7" w:rsidRDefault="00825CD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777807" wp14:editId="3E44A652">
                <wp:simplePos x="0" y="0"/>
                <wp:positionH relativeFrom="column">
                  <wp:posOffset>4445</wp:posOffset>
                </wp:positionH>
                <wp:positionV relativeFrom="paragraph">
                  <wp:posOffset>1887855</wp:posOffset>
                </wp:positionV>
                <wp:extent cx="5667375" cy="5334000"/>
                <wp:effectExtent l="0" t="0" r="952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A48" w:rsidRPr="002F1A48" w:rsidRDefault="002F1A48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Anlagen: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1.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51AE7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  <w:t>Spielpläne</w:t>
                            </w:r>
                            <w:r w:rsidR="00651AE7" w:rsidRPr="00A9107B">
                              <w:rPr>
                                <w:rFonts w:ascii="Arial" w:hAnsi="Arial" w:cs="Arial"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91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</w:t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Anschriftenverzeichnis, Platzanlagen und Einsatzliste</w:t>
                            </w:r>
                            <w:r w:rsidRPr="002F1A48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F1A48" w:rsidRPr="005E5B05" w:rsidRDefault="002F1A48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2.</w:t>
                            </w: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 xml:space="preserve">Ausschreibung der Meisterschaftsspiele Feldfaustball für die Saison </w:t>
                            </w:r>
                            <w:r w:rsidRPr="005E5B0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201</w:t>
                            </w:r>
                            <w:r w:rsidR="006045D1" w:rsidRPr="005E5B0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7</w:t>
                            </w:r>
                            <w:r w:rsidRPr="005E5B0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 xml:space="preserve"> u. 201</w:t>
                            </w:r>
                            <w:r w:rsidR="005E5B05" w:rsidRPr="005E5B05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8</w:t>
                            </w:r>
                          </w:p>
                          <w:p w:rsidR="00651AE7" w:rsidRPr="00A9107B" w:rsidRDefault="002F1A48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  <w:t>3.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  <w:tab/>
                              <w:t>Meldungen zur Teilnahme an den Deutsch</w:t>
                            </w:r>
                            <w:r w:rsidR="00651AE7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en Meisterschaften sowie zu den </w:t>
                            </w:r>
                          </w:p>
                          <w:p w:rsidR="002F1A48" w:rsidRPr="00A9107B" w:rsidRDefault="00651AE7" w:rsidP="002F1A48">
                            <w:pPr>
                              <w:tabs>
                                <w:tab w:val="left" w:pos="900"/>
                                <w:tab w:val="left" w:pos="1080"/>
                              </w:tabs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                       Aufstiegsspielen</w:t>
                            </w:r>
                          </w:p>
                          <w:p w:rsidR="002F1A48" w:rsidRPr="00651AE7" w:rsidRDefault="002F1A48" w:rsidP="002F1A48">
                            <w:pPr>
                              <w:tabs>
                                <w:tab w:val="left" w:pos="933"/>
                                <w:tab w:val="left" w:pos="1080"/>
                                <w:tab w:val="left" w:pos="1500"/>
                              </w:tabs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Liebe Faustballspieler, liebe Faustballspielerinnen,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herzlich willkommen zu den Meisterschaftsspielen im </w:t>
                            </w:r>
                            <w:r w:rsidRPr="005E5B0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Feldfaustball 201</w:t>
                            </w:r>
                            <w:r w:rsidR="005E5B05" w:rsidRPr="005E5B0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7</w:t>
                            </w:r>
                            <w:r w:rsidRPr="005E5B05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.</w:t>
                            </w:r>
                            <w:r w:rsidRPr="005E5B05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 wünschen allen beteiligten Vereinen mit ihren Mannschaften eine erfolgreiche</w:t>
                            </w:r>
                            <w:r w:rsidR="00A910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Saison und den Spielerinnen und Spielern verletzungsfreie Spiele.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51AE7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Im Anhang (s.o.) stellen wir Euch die notwendigen Dokumente 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651AE7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die Saison</w:t>
                            </w:r>
                            <w:r w:rsidR="00651AE7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zur Verfügung. Wir bitten alle Vereine die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Wettkampfbestimmungen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aufmerksam zu lesen. Dies trägt zu einem reibungslosen Ablauf des Spielbetriebes bei.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Besonders 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möchte</w:t>
                            </w:r>
                            <w:r w:rsidR="00651AE7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n wir</w:t>
                            </w:r>
                            <w:r w:rsidR="00651AE7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ich auf die Neuerungen hinsichtlich des </w:t>
                            </w:r>
                            <w:r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Team</w:t>
                            </w:r>
                            <w:r w:rsidR="009A4AF9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Informations</w:t>
                            </w:r>
                            <w:r w:rsidR="009A4AF9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Bogen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(TIB)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hinweisen. Hier gibt es ein gesondertes Dokument zur Anleitung. </w:t>
                            </w:r>
                            <w:r w:rsidR="007105ED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Wir erwarten 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eine akkurate Arbe</w:t>
                            </w:r>
                            <w:r w:rsidR="007105ED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it, denn mit </w:t>
                            </w:r>
                            <w:r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dem TIB stellen wir den Medien, Euch selbst und uns die Visitenkarten der wichtigsten Vertreter des deutschen Faustballs zur Verfügung.</w:t>
                            </w:r>
                          </w:p>
                          <w:p w:rsidR="002F1A48" w:rsidRPr="002F1A48" w:rsidRDefault="002F1A48" w:rsidP="002F1A48">
                            <w:pPr>
                              <w:tabs>
                                <w:tab w:val="left" w:pos="933"/>
                                <w:tab w:val="left" w:pos="1500"/>
                              </w:tabs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Ganz wichtig ist die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Einhaltung der Termine</w:t>
                            </w:r>
                            <w:r w:rsidR="007105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105ED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iese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findet Ihr in der </w:t>
                            </w:r>
                            <w:r w:rsidRPr="002F1A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Ausschreibung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Dort werden auch die anfallenden Gebühren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aber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auch </w:t>
                            </w:r>
                            <w:r w:rsidR="009A4AF9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Ordnungsmaßnahmen</w:t>
                            </w:r>
                            <w:r w:rsidR="009A4AF9" w:rsidRPr="009A4AF9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 xml:space="preserve"> gelistet</w:t>
                            </w:r>
                            <w:r w:rsidR="009A4A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Die DFBL möchte von diesen </w:t>
                            </w:r>
                            <w:r w:rsidR="009A4AF9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Ordnungsmaßnahmen</w:t>
                            </w:r>
                            <w:r w:rsidR="009A4AF9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grundsätzlich nicht profitieren. Ganz wichtig ist uns di</w:t>
                            </w:r>
                            <w:r w:rsidR="009A4A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Jugendarbeit in den Vereinen,</w:t>
                            </w:r>
                            <w:r w:rsidR="007105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4AF9" w:rsidRPr="009A4AF9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das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ist unsere Zukunft. Eine florierende Jugendabteilung in einem Faustball-Verein ist durch keine noch so gut gemeinte Maßnahme zu ersetzen.</w:t>
                            </w:r>
                            <w:r w:rsidR="007105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4AF9" w:rsidRPr="009A4AF9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Gleiches</w:t>
                            </w:r>
                            <w:r w:rsidRPr="009A4AF9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gilt natürlich auch für das Engagement b</w:t>
                            </w:r>
                            <w:r w:rsidR="007579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 Schiedsrichtern und Trainern</w:t>
                            </w:r>
                            <w:r w:rsidR="00757922" w:rsidRPr="00A9107B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/</w:t>
                            </w:r>
                            <w:r w:rsidR="00757922" w:rsidRPr="00A9107B">
                              <w:rPr>
                                <w:rFonts w:ascii="Arial" w:hAnsi="Arial" w:cs="Arial"/>
                                <w:b/>
                                <w:color w:val="00B0F0"/>
                                <w:sz w:val="18"/>
                                <w:szCs w:val="18"/>
                              </w:rPr>
                              <w:t>Betreuern.</w:t>
                            </w:r>
                          </w:p>
                          <w:p w:rsid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F1A48" w:rsidRPr="002F1A48" w:rsidRDefault="002F1A48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 eine spannende BL-Saison freuen sich</w:t>
                            </w:r>
                          </w:p>
                          <w:p w:rsidR="009C2441" w:rsidRPr="002F1A48" w:rsidRDefault="009C2441" w:rsidP="002F1A4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1A48" w:rsidRPr="00A9107B" w:rsidRDefault="002F1A48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A9107B"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  <w:t>Deutsche Faustball-Liga</w:t>
                            </w:r>
                          </w:p>
                          <w:p w:rsidR="007105ED" w:rsidRPr="00A9107B" w:rsidRDefault="007105ED" w:rsidP="007105ED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A9107B"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  <w:t>gez. Ulrich Meiners</w:t>
                            </w:r>
                            <w:r w:rsidRPr="00A9107B"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  <w:tab/>
                              <w:t>DFBL - Präsident</w:t>
                            </w:r>
                          </w:p>
                          <w:p w:rsidR="002F1A48" w:rsidRPr="002F1A48" w:rsidRDefault="007105ED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Karl Ebersold</w:t>
                            </w:r>
                            <w:r w:rsidR="002F1A48"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Präsidiumsmitglied Wettkämpfe</w:t>
                            </w:r>
                          </w:p>
                          <w:p w:rsidR="002F1A48" w:rsidRPr="002F1A48" w:rsidRDefault="007105ED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Bernd Höckel</w:t>
                            </w:r>
                            <w:r w:rsidR="002F1A48"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Präsidiumsmitglied Bundesliga</w:t>
                            </w:r>
                          </w:p>
                          <w:p w:rsidR="002F1A48" w:rsidRDefault="007105ED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gez. Harald Muckenfuß</w:t>
                            </w:r>
                            <w:r w:rsidR="002F1A48" w:rsidRPr="002F1A48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DFBL - Vizepräsident Leistungssport</w:t>
                            </w:r>
                          </w:p>
                          <w:p w:rsidR="007105ED" w:rsidRPr="00A9107B" w:rsidRDefault="007105ED" w:rsidP="007105ED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A9107B"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  <w:t>gez. Hans Retsch</w:t>
                            </w:r>
                            <w:r w:rsidRPr="00A9107B">
                              <w:rPr>
                                <w:rFonts w:cs="Arial"/>
                                <w:color w:val="00B0F0"/>
                                <w:sz w:val="18"/>
                                <w:szCs w:val="18"/>
                              </w:rPr>
                              <w:tab/>
                              <w:t>DFBL - Präsidiumsmitglied Schiedsrichter</w:t>
                            </w:r>
                          </w:p>
                          <w:p w:rsidR="007105ED" w:rsidRPr="007105ED" w:rsidRDefault="007105ED" w:rsidP="002F1A48">
                            <w:pPr>
                              <w:pStyle w:val="Einrckung"/>
                              <w:tabs>
                                <w:tab w:val="left" w:pos="1134"/>
                                <w:tab w:val="left" w:pos="2552"/>
                              </w:tabs>
                              <w:ind w:left="1134" w:hanging="1134"/>
                              <w:jc w:val="both"/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.35pt;margin-top:148.65pt;width:446.25pt;height:42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" filled="f" stroked="f">
                <v:textbox inset="0,0,0,0">
                  <w:txbxContent>
                    <w:p w:rsidR="002F1A48" w:rsidRPr="002F1A48" w:rsidRDefault="002F1A48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Anlagen: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1.</w:t>
                      </w:r>
                      <w:r w:rsidRPr="002F1A4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="00651AE7" w:rsidRPr="00A9107B"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  <w:t>Spielpläne</w:t>
                      </w:r>
                      <w:r w:rsidR="00651AE7" w:rsidRPr="00A9107B">
                        <w:rPr>
                          <w:rFonts w:ascii="Arial" w:hAnsi="Arial" w:cs="Arial"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Pr="00A9107B">
                        <w:rPr>
                          <w:rFonts w:ascii="Arial" w:hAnsi="Arial" w:cs="Arial"/>
                          <w:sz w:val="16"/>
                          <w:szCs w:val="16"/>
                        </w:rPr>
                        <w:t>mi</w:t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>t Anschriftenverzeichnis, Platzanlagen und Einsatzliste</w:t>
                      </w:r>
                      <w:r w:rsidRPr="002F1A48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:rsidR="002F1A48" w:rsidRPr="005E5B05" w:rsidRDefault="002F1A48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2.</w:t>
                      </w: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 xml:space="preserve">Ausschreibung der Meisterschaftsspiele Feldfaustball für die Saison </w:t>
                      </w:r>
                      <w:r w:rsidRPr="005E5B0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highlight w:val="yellow"/>
                        </w:rPr>
                        <w:t>201</w:t>
                      </w:r>
                      <w:r w:rsidR="006045D1" w:rsidRPr="005E5B0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highlight w:val="yellow"/>
                        </w:rPr>
                        <w:t>7</w:t>
                      </w:r>
                      <w:r w:rsidRPr="005E5B0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highlight w:val="yellow"/>
                        </w:rPr>
                        <w:t xml:space="preserve"> u. 201</w:t>
                      </w:r>
                      <w:r w:rsidR="005E5B05" w:rsidRPr="005E5B05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highlight w:val="yellow"/>
                        </w:rPr>
                        <w:t>8</w:t>
                      </w:r>
                    </w:p>
                    <w:p w:rsidR="00651AE7" w:rsidRPr="00A9107B" w:rsidRDefault="002F1A48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2F1A48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  <w:t>3.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  <w:tab/>
                        <w:t>Meldungen zur Teilnahme an den Deutsch</w:t>
                      </w:r>
                      <w:r w:rsidR="00651AE7" w:rsidRPr="00A9107B"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  <w:t xml:space="preserve">en Meisterschaften sowie zu den </w:t>
                      </w:r>
                    </w:p>
                    <w:p w:rsidR="002F1A48" w:rsidRPr="00A9107B" w:rsidRDefault="00651AE7" w:rsidP="002F1A48">
                      <w:pPr>
                        <w:tabs>
                          <w:tab w:val="left" w:pos="900"/>
                          <w:tab w:val="left" w:pos="1080"/>
                        </w:tabs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  <w:t xml:space="preserve">                        Aufstiegsspielen</w:t>
                      </w:r>
                    </w:p>
                    <w:p w:rsidR="002F1A48" w:rsidRPr="00651AE7" w:rsidRDefault="002F1A48" w:rsidP="002F1A48">
                      <w:pPr>
                        <w:tabs>
                          <w:tab w:val="left" w:pos="933"/>
                          <w:tab w:val="left" w:pos="1080"/>
                          <w:tab w:val="left" w:pos="1500"/>
                        </w:tabs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Liebe Faustballspieler, liebe Faustballspielerinnen,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herzlich willkommen zu den Meisterschaftsspielen im </w:t>
                      </w:r>
                      <w:r w:rsidRPr="005E5B0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highlight w:val="yellow"/>
                        </w:rPr>
                        <w:t>Feldfaustball 201</w:t>
                      </w:r>
                      <w:r w:rsidR="005E5B05" w:rsidRPr="005E5B0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highlight w:val="yellow"/>
                        </w:rPr>
                        <w:t>7</w:t>
                      </w:r>
                      <w:r w:rsidRPr="005E5B05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highlight w:val="yellow"/>
                        </w:rPr>
                        <w:t>.</w:t>
                      </w:r>
                      <w:r w:rsidRPr="005E5B05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Wir wünschen allen beteiligten Vereinen mit ihren Mannschaften eine erfolgreiche</w:t>
                      </w:r>
                      <w:r w:rsidR="00A910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Saison und den Spielerinnen und Spielern verletzungsfreie Spiele.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51AE7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Im Anhang (s.o.) stellen wir Euch die notwendigen Dokumente 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für </w:t>
                      </w:r>
                      <w:r w:rsidR="00651AE7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die Saison</w:t>
                      </w:r>
                      <w:r w:rsidR="00651AE7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zur Verfügung. Wir bitten alle Vereine die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Wettkampfbestimmungen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aufmerksam zu lesen. Dies trägt zu einem reibungslosen Ablauf des Spielbetriebes bei.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Besonders 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möchte</w:t>
                      </w:r>
                      <w:r w:rsidR="00651AE7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n wir</w:t>
                      </w:r>
                      <w:r w:rsidR="00651AE7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ich auf die Neuerungen hinsichtlich des </w:t>
                      </w:r>
                      <w:r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Team</w:t>
                      </w:r>
                      <w:r w:rsidR="009A4AF9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- </w:t>
                      </w:r>
                      <w:r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Informations</w:t>
                      </w:r>
                      <w:r w:rsidR="009A4AF9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- </w:t>
                      </w:r>
                      <w:r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Bogen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(TIB)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hinweisen. Hier gibt es ein gesondertes Dokument zur Anleitung. </w:t>
                      </w:r>
                      <w:r w:rsidR="007105ED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Wir erwarten 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eine akkurate Arbe</w:t>
                      </w:r>
                      <w:r w:rsidR="007105ED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it, denn mit </w:t>
                      </w:r>
                      <w:r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dem TIB stellen wir den Medien, Euch selbst und uns die Visitenkarten der wichtigsten Vertreter des deutschen Faustballs zur Verfügung.</w:t>
                      </w:r>
                    </w:p>
                    <w:p w:rsidR="002F1A48" w:rsidRPr="002F1A48" w:rsidRDefault="002F1A48" w:rsidP="002F1A48">
                      <w:pPr>
                        <w:tabs>
                          <w:tab w:val="left" w:pos="933"/>
                          <w:tab w:val="left" w:pos="1500"/>
                        </w:tabs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Ganz wichtig ist die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Einhaltung der Termine</w:t>
                      </w:r>
                      <w:r w:rsidR="007105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="007105ED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d</w:t>
                      </w:r>
                      <w:r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iese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findet Ihr in der </w:t>
                      </w:r>
                      <w:r w:rsidRPr="002F1A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Ausschreibung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Dort werden auch die anfallenden Gebühren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aber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auch </w:t>
                      </w:r>
                      <w:r w:rsidR="009A4AF9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Ordnungsmaßnahmen</w:t>
                      </w:r>
                      <w:r w:rsidR="009A4AF9" w:rsidRPr="009A4AF9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 xml:space="preserve"> gelistet</w:t>
                      </w:r>
                      <w:r w:rsidR="009A4AF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Die DFBL möchte von diesen </w:t>
                      </w:r>
                      <w:r w:rsidR="009A4AF9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Ordnungsmaßnahmen</w:t>
                      </w:r>
                      <w:r w:rsidR="009A4AF9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grundsätzlich nicht profitieren. Ganz wichtig ist uns di</w:t>
                      </w:r>
                      <w:r w:rsidR="009A4AF9">
                        <w:rPr>
                          <w:rFonts w:ascii="Arial" w:hAnsi="Arial" w:cs="Arial"/>
                          <w:sz w:val="18"/>
                          <w:szCs w:val="18"/>
                        </w:rPr>
                        <w:t>e Jugendarbeit in den Vereinen,</w:t>
                      </w:r>
                      <w:r w:rsidR="007105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A4AF9" w:rsidRPr="009A4AF9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das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ist unsere Zukunft. Eine florierende Jugendabteilung in einem Faustball-Verein ist durch keine noch so gut gemeinte Maßnahme zu ersetzen.</w:t>
                      </w:r>
                      <w:r w:rsidR="007105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A4AF9" w:rsidRPr="009A4AF9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Gleiches</w:t>
                      </w:r>
                      <w:r w:rsidRPr="009A4AF9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 xml:space="preserve"> </w:t>
                      </w: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gilt natürlich auch für das Engagement b</w:t>
                      </w:r>
                      <w:r w:rsidR="00757922">
                        <w:rPr>
                          <w:rFonts w:ascii="Arial" w:hAnsi="Arial" w:cs="Arial"/>
                          <w:sz w:val="18"/>
                          <w:szCs w:val="18"/>
                        </w:rPr>
                        <w:t>ei Schiedsrichtern und Trainern</w:t>
                      </w:r>
                      <w:r w:rsidR="00757922" w:rsidRPr="00A9107B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/</w:t>
                      </w:r>
                      <w:r w:rsidR="00757922" w:rsidRPr="00A9107B">
                        <w:rPr>
                          <w:rFonts w:ascii="Arial" w:hAnsi="Arial" w:cs="Arial"/>
                          <w:b/>
                          <w:color w:val="00B0F0"/>
                          <w:sz w:val="18"/>
                          <w:szCs w:val="18"/>
                        </w:rPr>
                        <w:t>Betreuern.</w:t>
                      </w:r>
                    </w:p>
                    <w:p w:rsid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2F1A48" w:rsidRPr="002F1A48" w:rsidRDefault="002F1A48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F1A48">
                        <w:rPr>
                          <w:rFonts w:ascii="Arial" w:hAnsi="Arial" w:cs="Arial"/>
                          <w:sz w:val="18"/>
                          <w:szCs w:val="18"/>
                        </w:rPr>
                        <w:t>Auf eine spannende BL-Saison freuen sich</w:t>
                      </w:r>
                    </w:p>
                    <w:p w:rsidR="009C2441" w:rsidRPr="002F1A48" w:rsidRDefault="009C2441" w:rsidP="002F1A4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F1A48" w:rsidRPr="00A9107B" w:rsidRDefault="002F1A48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</w:pPr>
                      <w:r w:rsidRPr="00A9107B"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  <w:t>Deutsche Faustball-Liga</w:t>
                      </w:r>
                    </w:p>
                    <w:p w:rsidR="007105ED" w:rsidRPr="00A9107B" w:rsidRDefault="007105ED" w:rsidP="007105ED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</w:pPr>
                      <w:r w:rsidRPr="00A9107B"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  <w:t>gez. Ulrich Meiners</w:t>
                      </w:r>
                      <w:r w:rsidRPr="00A9107B"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  <w:tab/>
                        <w:t>DFBL - Präsident</w:t>
                      </w:r>
                    </w:p>
                    <w:p w:rsidR="002F1A48" w:rsidRPr="002F1A48" w:rsidRDefault="007105ED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gez. Karl Ebersold</w:t>
                      </w:r>
                      <w:r w:rsidR="002F1A48"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Präsidiumsmitglied Wettkämpfe</w:t>
                      </w:r>
                    </w:p>
                    <w:p w:rsidR="002F1A48" w:rsidRPr="002F1A48" w:rsidRDefault="007105ED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gez. Bernd Höckel</w:t>
                      </w:r>
                      <w:r w:rsidR="002F1A48"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Präsidiumsmitglied Bundesliga</w:t>
                      </w:r>
                    </w:p>
                    <w:p w:rsidR="002F1A48" w:rsidRDefault="007105ED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gez. Harald Muckenfuß</w:t>
                      </w:r>
                      <w:r w:rsidR="002F1A48" w:rsidRPr="002F1A48">
                        <w:rPr>
                          <w:rFonts w:cs="Arial"/>
                          <w:sz w:val="18"/>
                          <w:szCs w:val="18"/>
                        </w:rPr>
                        <w:tab/>
                        <w:t>DFBL - Vizepräsident Leistungssport</w:t>
                      </w:r>
                    </w:p>
                    <w:p w:rsidR="007105ED" w:rsidRPr="00A9107B" w:rsidRDefault="007105ED" w:rsidP="007105ED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</w:pPr>
                      <w:r w:rsidRPr="00A9107B"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  <w:t>gez. Hans Retsch</w:t>
                      </w:r>
                      <w:r w:rsidRPr="00A9107B">
                        <w:rPr>
                          <w:rFonts w:cs="Arial"/>
                          <w:color w:val="00B0F0"/>
                          <w:sz w:val="18"/>
                          <w:szCs w:val="18"/>
                        </w:rPr>
                        <w:tab/>
                        <w:t>DFBL - Präsidiumsmitglied Schiedsrichter</w:t>
                      </w:r>
                    </w:p>
                    <w:p w:rsidR="007105ED" w:rsidRPr="007105ED" w:rsidRDefault="007105ED" w:rsidP="002F1A48">
                      <w:pPr>
                        <w:pStyle w:val="Einrckung"/>
                        <w:tabs>
                          <w:tab w:val="left" w:pos="1134"/>
                          <w:tab w:val="left" w:pos="2552"/>
                        </w:tabs>
                        <w:ind w:left="1134" w:hanging="1134"/>
                        <w:jc w:val="both"/>
                        <w:rPr>
                          <w:rFonts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AE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C30AB0" wp14:editId="1B7DF389">
                <wp:simplePos x="0" y="0"/>
                <wp:positionH relativeFrom="column">
                  <wp:posOffset>747395</wp:posOffset>
                </wp:positionH>
                <wp:positionV relativeFrom="paragraph">
                  <wp:posOffset>1392555</wp:posOffset>
                </wp:positionV>
                <wp:extent cx="3086100" cy="4381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286E43" w:rsidRDefault="002F1A48" w:rsidP="00651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>Einladung zur Bundesliga-</w:t>
                            </w:r>
                            <w:r w:rsidRPr="00067C29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  <w:highlight w:val="yellow"/>
                              </w:rPr>
                              <w:t>Saison 201</w:t>
                            </w:r>
                            <w:r w:rsidR="006045D1" w:rsidRPr="00067C29"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  <w:highlight w:val="yellow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D1448"/>
                                <w:sz w:val="26"/>
                                <w:szCs w:val="26"/>
                              </w:rPr>
                              <w:t xml:space="preserve"> Feldfaustball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58.85pt;margin-top:109.65pt;width:243pt;height:3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HJsQIAALA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" filled="f" stroked="f">
                <v:textbox inset="0,0,0,0">
                  <w:txbxContent>
                    <w:p w:rsidR="003F7C94" w:rsidRPr="00286E43" w:rsidRDefault="002F1A48" w:rsidP="00651AE7">
                      <w:pPr>
                        <w:jc w:val="center"/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>Einladung zur Bundesliga-</w:t>
                      </w:r>
                      <w:r w:rsidRPr="00067C29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  <w:highlight w:val="yellow"/>
                        </w:rPr>
                        <w:t>Saison 201</w:t>
                      </w:r>
                      <w:r w:rsidR="006045D1" w:rsidRPr="00067C29"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  <w:highlight w:val="yellow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9D1448"/>
                          <w:sz w:val="26"/>
                          <w:szCs w:val="26"/>
                        </w:rPr>
                        <w:t xml:space="preserve"> Feldfaustball</w:t>
                      </w:r>
                    </w:p>
                  </w:txbxContent>
                </v:textbox>
              </v:shape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0FA52C" wp14:editId="62405A81">
                <wp:simplePos x="0" y="0"/>
                <wp:positionH relativeFrom="column">
                  <wp:posOffset>4747895</wp:posOffset>
                </wp:positionH>
                <wp:positionV relativeFrom="paragraph">
                  <wp:posOffset>6858635</wp:posOffset>
                </wp:positionV>
                <wp:extent cx="1724025" cy="790575"/>
                <wp:effectExtent l="0" t="0" r="0" b="1905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ABB74" id="Rectangle 10" o:spid="_x0000_s1026" style="position:absolute;margin-left:373.85pt;margin-top:540.05pt;width:135.75pt;height:6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" stroked="f"/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0" wp14:anchorId="59DCF8AE" wp14:editId="0D3D01AE">
                <wp:simplePos x="0" y="0"/>
                <wp:positionH relativeFrom="column">
                  <wp:posOffset>4881880</wp:posOffset>
                </wp:positionH>
                <wp:positionV relativeFrom="paragraph">
                  <wp:posOffset>1920875</wp:posOffset>
                </wp:positionV>
                <wp:extent cx="1295400" cy="4187190"/>
                <wp:effectExtent l="635" t="381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18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CD7" w:rsidRPr="009C2441" w:rsidRDefault="00825CD7" w:rsidP="00825CD7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7" type="#_x0000_t202" style="position:absolute;margin-left:384.4pt;margin-top:151.25pt;width:102pt;height:32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9NzsQIAALE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" o:allowoverlap="f" filled="f" stroked="f">
                <v:textbox inset="0,0,0,0">
                  <w:txbxContent>
                    <w:p w:rsidR="00825CD7" w:rsidRPr="009C2441" w:rsidRDefault="00825CD7" w:rsidP="00825CD7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763B36" wp14:editId="6ACA8000">
                <wp:simplePos x="0" y="0"/>
                <wp:positionH relativeFrom="column">
                  <wp:posOffset>4891405</wp:posOffset>
                </wp:positionH>
                <wp:positionV relativeFrom="paragraph">
                  <wp:posOffset>1428750</wp:posOffset>
                </wp:positionV>
                <wp:extent cx="1371600" cy="152400"/>
                <wp:effectExtent l="635" t="0" r="0" b="254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5E5B05" w:rsidRDefault="006045D1" w:rsidP="00286E4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E5B0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Januar</w:t>
                            </w:r>
                            <w:r w:rsidR="002F1A48" w:rsidRPr="005E5B0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 xml:space="preserve"> 201</w:t>
                            </w:r>
                            <w:r w:rsidRPr="005E5B05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85.15pt;margin-top:112.5pt;width:108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W/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" filled="f" stroked="f">
                <v:textbox inset="0,0,0,0">
                  <w:txbxContent>
                    <w:p w:rsidR="003F7C94" w:rsidRPr="005E5B05" w:rsidRDefault="006045D1" w:rsidP="00286E43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5E5B0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>Januar</w:t>
                      </w:r>
                      <w:r w:rsidR="002F1A48" w:rsidRPr="005E5B0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 xml:space="preserve"> 201</w:t>
                      </w:r>
                      <w:r w:rsidRPr="005E5B05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5CD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9D63BA" wp14:editId="3207CDC8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2400300" cy="571500"/>
                <wp:effectExtent l="0" t="0" r="4445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94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FAUSTBALL</w:t>
                            </w:r>
                          </w:p>
                          <w:p w:rsidR="002F1A48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F7C94" w:rsidRPr="002F1A48" w:rsidRDefault="002F1A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F1A4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BUNDESLIGA-VEREINE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0;margin-top:-4.5pt;width:189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v/rgIAALA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" filled="f" stroked="f">
                <v:textbox inset="0,0,0,0">
                  <w:txbxContent>
                    <w:p w:rsidR="003F7C94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FAUSTBALL</w:t>
                      </w:r>
                    </w:p>
                    <w:p w:rsidR="002F1A48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3F7C94" w:rsidRPr="002F1A48" w:rsidRDefault="002F1A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F1A4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BUNDESLIGA-VEREINE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6E43" w:rsidSect="00C866A9">
      <w:headerReference w:type="default" r:id="rId8"/>
      <w:pgSz w:w="11906" w:h="16838"/>
      <w:pgMar w:top="3056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D88" w:rsidRDefault="00040D88" w:rsidP="00C866A9">
      <w:r>
        <w:separator/>
      </w:r>
    </w:p>
  </w:endnote>
  <w:endnote w:type="continuationSeparator" w:id="0">
    <w:p w:rsidR="00040D88" w:rsidRDefault="00040D88" w:rsidP="00C8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D88" w:rsidRDefault="00040D88" w:rsidP="00C866A9">
      <w:r>
        <w:separator/>
      </w:r>
    </w:p>
  </w:footnote>
  <w:footnote w:type="continuationSeparator" w:id="0">
    <w:p w:rsidR="00040D88" w:rsidRDefault="00040D88" w:rsidP="00C8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6A9" w:rsidRDefault="002F1A4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-467995</wp:posOffset>
          </wp:positionV>
          <wp:extent cx="7577455" cy="10717530"/>
          <wp:effectExtent l="19050" t="0" r="4445" b="0"/>
          <wp:wrapNone/>
          <wp:docPr id="1" name="Bild 1" descr="WORD_DFBL_A4_B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_DFBL_A4_B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6A9"/>
    <w:rsid w:val="00003058"/>
    <w:rsid w:val="00040D88"/>
    <w:rsid w:val="00064A5E"/>
    <w:rsid w:val="00067C29"/>
    <w:rsid w:val="0008314F"/>
    <w:rsid w:val="00186572"/>
    <w:rsid w:val="00286E43"/>
    <w:rsid w:val="002F1A48"/>
    <w:rsid w:val="003F7C94"/>
    <w:rsid w:val="00476E6C"/>
    <w:rsid w:val="004A761D"/>
    <w:rsid w:val="005213A3"/>
    <w:rsid w:val="005D0733"/>
    <w:rsid w:val="005E5B05"/>
    <w:rsid w:val="006045D1"/>
    <w:rsid w:val="0061439A"/>
    <w:rsid w:val="006253C6"/>
    <w:rsid w:val="00651AE7"/>
    <w:rsid w:val="007105ED"/>
    <w:rsid w:val="00723644"/>
    <w:rsid w:val="00757922"/>
    <w:rsid w:val="007D19A3"/>
    <w:rsid w:val="00825CD7"/>
    <w:rsid w:val="008C42DB"/>
    <w:rsid w:val="009A4AF9"/>
    <w:rsid w:val="009C2441"/>
    <w:rsid w:val="009D1553"/>
    <w:rsid w:val="00A4763C"/>
    <w:rsid w:val="00A9107B"/>
    <w:rsid w:val="00AB76A8"/>
    <w:rsid w:val="00AF340B"/>
    <w:rsid w:val="00B32BF6"/>
    <w:rsid w:val="00B34965"/>
    <w:rsid w:val="00B511DC"/>
    <w:rsid w:val="00C44DF8"/>
    <w:rsid w:val="00C866A9"/>
    <w:rsid w:val="00CC6EC7"/>
    <w:rsid w:val="00D419F4"/>
    <w:rsid w:val="00D71C8F"/>
    <w:rsid w:val="00DE677B"/>
    <w:rsid w:val="00E80DB9"/>
    <w:rsid w:val="00F32CD3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ParagraphStyle">
    <w:name w:val="NormalParagraphStyle"/>
    <w:basedOn w:val="Standard"/>
    <w:rsid w:val="00FF067D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866A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866A9"/>
    <w:rPr>
      <w:sz w:val="24"/>
      <w:szCs w:val="24"/>
    </w:rPr>
  </w:style>
  <w:style w:type="paragraph" w:customStyle="1" w:styleId="Einrckung">
    <w:name w:val="Einrückung"/>
    <w:basedOn w:val="Standard"/>
    <w:rsid w:val="002F1A48"/>
    <w:pPr>
      <w:suppressAutoHyphens/>
      <w:ind w:left="567" w:hanging="567"/>
    </w:pPr>
    <w:rPr>
      <w:rFonts w:ascii="Arial" w:hAnsi="Arial"/>
      <w:sz w:val="20"/>
      <w:lang w:eastAsia="ar-SA"/>
    </w:rPr>
  </w:style>
  <w:style w:type="character" w:styleId="Fett">
    <w:name w:val="Strong"/>
    <w:basedOn w:val="Absatz-Standardschriftart"/>
    <w:uiPriority w:val="22"/>
    <w:qFormat/>
    <w:rsid w:val="00825C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ParagraphStyle">
    <w:name w:val="NormalParagraphStyle"/>
    <w:basedOn w:val="Standard"/>
    <w:rsid w:val="00FF067D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866A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86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866A9"/>
    <w:rPr>
      <w:sz w:val="24"/>
      <w:szCs w:val="24"/>
    </w:rPr>
  </w:style>
  <w:style w:type="paragraph" w:customStyle="1" w:styleId="Einrckung">
    <w:name w:val="Einrückung"/>
    <w:basedOn w:val="Standard"/>
    <w:rsid w:val="002F1A48"/>
    <w:pPr>
      <w:suppressAutoHyphens/>
      <w:ind w:left="567" w:hanging="567"/>
    </w:pPr>
    <w:rPr>
      <w:rFonts w:ascii="Arial" w:hAnsi="Arial"/>
      <w:sz w:val="20"/>
      <w:lang w:eastAsia="ar-SA"/>
    </w:rPr>
  </w:style>
  <w:style w:type="character" w:styleId="Fett">
    <w:name w:val="Strong"/>
    <w:basedOn w:val="Absatz-Standardschriftart"/>
    <w:uiPriority w:val="22"/>
    <w:qFormat/>
    <w:rsid w:val="00825C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2%20Kundendaten\faustball-liga.de\01%20Drucksachen\DFBL%20Briefbogen\01%20Layout\2012-04-DFB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BEBD0-BEE1-46D9-A104-EA7A8E88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2012-04-DFBL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 Hoffrichter</dc:creator>
  <cp:lastModifiedBy>Bernhard Hoffrichter</cp:lastModifiedBy>
  <cp:revision>11</cp:revision>
  <cp:lastPrinted>2016-12-08T11:28:00Z</cp:lastPrinted>
  <dcterms:created xsi:type="dcterms:W3CDTF">2016-12-09T15:50:00Z</dcterms:created>
  <dcterms:modified xsi:type="dcterms:W3CDTF">2017-01-06T15:21:00Z</dcterms:modified>
</cp:coreProperties>
</file>